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4B8ACB6"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C13EC7">
              <w:rPr>
                <w:sz w:val="28"/>
                <w:szCs w:val="28"/>
              </w:rPr>
              <w:t>Tulare Sheriff Office</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5134E132"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C13EC7">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C763187" w14:textId="77777777" w:rsidR="00C13EC7" w:rsidRDefault="00C13EC7" w:rsidP="00C13EC7">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7D56BCA4" w14:textId="77777777" w:rsidR="00C13EC7" w:rsidRDefault="00C13EC7" w:rsidP="00C13EC7">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March 16,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038FCD0D" w14:textId="77777777" w:rsidR="00C13EC7" w:rsidRDefault="00C13EC7" w:rsidP="00C13EC7">
            <w:pPr>
              <w:pStyle w:val="Default"/>
              <w:tabs>
                <w:tab w:val="left" w:pos="5628"/>
              </w:tabs>
              <w:jc w:val="center"/>
              <w:rPr>
                <w:b/>
                <w:bCs/>
                <w:color w:val="365F91" w:themeColor="accent1" w:themeShade="BF"/>
                <w:sz w:val="28"/>
                <w:szCs w:val="28"/>
              </w:rPr>
            </w:pPr>
            <w:r>
              <w:rPr>
                <w:b/>
                <w:bCs/>
                <w:color w:val="365F91" w:themeColor="accent1" w:themeShade="BF"/>
                <w:sz w:val="28"/>
                <w:szCs w:val="28"/>
              </w:rPr>
              <w:t>Tulare Sheriff Department-Visalia</w:t>
            </w:r>
          </w:p>
          <w:p w14:paraId="3EBA2DBC" w14:textId="77777777" w:rsidR="00C13EC7" w:rsidRDefault="00C13EC7" w:rsidP="00C13EC7">
            <w:pPr>
              <w:pStyle w:val="Default"/>
              <w:tabs>
                <w:tab w:val="left" w:pos="5628"/>
              </w:tabs>
              <w:jc w:val="center"/>
              <w:rPr>
                <w:rFonts w:ascii="Arial" w:hAnsi="Arial" w:cs="Arial"/>
                <w:color w:val="365F91" w:themeColor="accent1" w:themeShade="BF"/>
                <w:shd w:val="clear" w:color="auto" w:fill="FFFFFF"/>
              </w:rPr>
            </w:pPr>
            <w:r>
              <w:rPr>
                <w:rFonts w:ascii="Arial" w:hAnsi="Arial" w:cs="Arial"/>
                <w:color w:val="365F91" w:themeColor="accent1" w:themeShade="BF"/>
                <w:shd w:val="clear" w:color="auto" w:fill="FFFFFF"/>
              </w:rPr>
              <w:t>833 S Akers St, Visalia, CA 93277</w:t>
            </w:r>
          </w:p>
          <w:p w14:paraId="645A4DE3" w14:textId="20A2B13D" w:rsidR="007C7E94" w:rsidRDefault="007C7E94" w:rsidP="007C7E94">
            <w:pPr>
              <w:pStyle w:val="Default"/>
              <w:tabs>
                <w:tab w:val="left" w:pos="5628"/>
              </w:tabs>
              <w:jc w:val="center"/>
              <w:rPr>
                <w:b/>
                <w:bCs/>
                <w:color w:val="365F91" w:themeColor="accent1" w:themeShade="BF"/>
                <w:sz w:val="28"/>
                <w:szCs w:val="28"/>
              </w:rPr>
            </w:pP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3814" w14:textId="77777777" w:rsidR="00DB12CE" w:rsidRDefault="00DB12CE">
      <w:r>
        <w:separator/>
      </w:r>
    </w:p>
  </w:endnote>
  <w:endnote w:type="continuationSeparator" w:id="0">
    <w:p w14:paraId="34BC548D" w14:textId="77777777" w:rsidR="00DB12CE" w:rsidRDefault="00DB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2225" w14:textId="77777777" w:rsidR="00DB12CE" w:rsidRDefault="00DB12CE">
      <w:r>
        <w:separator/>
      </w:r>
    </w:p>
  </w:footnote>
  <w:footnote w:type="continuationSeparator" w:id="0">
    <w:p w14:paraId="78B6FED3" w14:textId="77777777" w:rsidR="00DB12CE" w:rsidRDefault="00DB1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9"/>
      </v:shape>
    </w:pict>
  </w:numPicBullet>
  <w:numPicBullet w:numPicBulletId="1">
    <w:pict>
      <v:shape id="_x0000_i103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13EC7"/>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2CE"/>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5383873">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2022-02-15T23:01:00Z</dcterms:created>
  <dcterms:modified xsi:type="dcterms:W3CDTF">2022-02-15T23:01:00Z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